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25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650"/>
        <w:gridCol w:w="144"/>
        <w:gridCol w:w="3456"/>
      </w:tblGrid>
      <w:tr w:rsidR="00294887" w:rsidTr="00012F8C">
        <w:trPr>
          <w:trHeight w:hRule="exact" w:val="14220"/>
          <w:jc w:val="center"/>
        </w:trPr>
        <w:tc>
          <w:tcPr>
            <w:tcW w:w="7650" w:type="dxa"/>
            <w:shd w:val="clear" w:color="auto" w:fill="auto"/>
          </w:tcPr>
          <w:tbl>
            <w:tblPr>
              <w:tblW w:w="76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650"/>
            </w:tblGrid>
            <w:tr w:rsidR="00294887" w:rsidTr="00012F8C">
              <w:trPr>
                <w:cantSplit/>
                <w:trHeight w:hRule="exact" w:val="4860"/>
              </w:trPr>
              <w:tc>
                <w:tcPr>
                  <w:tcW w:w="7650" w:type="dxa"/>
                </w:tcPr>
                <w:p w:rsidR="00285D12" w:rsidRDefault="00A82A33">
                  <w:bookmarkStart w:id="0" w:name="_GoBack"/>
                  <w:bookmarkEnd w:id="0"/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en-US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802716</wp:posOffset>
                        </wp:positionH>
                        <wp:positionV relativeFrom="paragraph">
                          <wp:posOffset>995680</wp:posOffset>
                        </wp:positionV>
                        <wp:extent cx="2674620" cy="565150"/>
                        <wp:effectExtent l="0" t="0" r="0" b="6350"/>
                        <wp:wrapSquare wrapText="bothSides"/>
                        <wp:docPr id="17" name="Picture 17" descr="Image result for holiday images free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holiday images free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 flipV="1">
                                  <a:off x="0" y="0"/>
                                  <a:ext cx="2674620" cy="565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285D12">
                    <w:t xml:space="preserve">   </w:t>
                  </w:r>
                  <w:r w:rsidR="00F16F6F">
                    <w:t xml:space="preserve">  </w:t>
                  </w:r>
                  <w:r w:rsidR="00DC0AC4"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en-US"/>
                    </w:rPr>
                    <w:drawing>
                      <wp:inline distT="0" distB="0" distL="0" distR="0" wp14:anchorId="464208D0" wp14:editId="0AB3A563">
                        <wp:extent cx="709201" cy="772994"/>
                        <wp:effectExtent l="0" t="0" r="0" b="8255"/>
                        <wp:docPr id="21" name="Picture 21" descr="Image result for holiday images free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 result for holiday images free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1670" cy="797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85D12">
                    <w:t xml:space="preserve"> </w:t>
                  </w:r>
                  <w:r w:rsidR="00E42787">
                    <w:t xml:space="preserve"> </w:t>
                  </w:r>
                  <w:r w:rsidR="00BB4C07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536416" cy="993794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ESOL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047" cy="1019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2787">
                    <w:t xml:space="preserve"> </w:t>
                  </w:r>
                  <w:r w:rsidR="00F16F6F">
                    <w:t xml:space="preserve">  </w:t>
                  </w:r>
                  <w:r w:rsidR="00F16F6F"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60FD9BB4" wp14:editId="4AE37007">
                        <wp:extent cx="641445" cy="786697"/>
                        <wp:effectExtent l="0" t="0" r="6350" b="0"/>
                        <wp:docPr id="14" name="irc_mi" descr="Image result for holiday clip art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holiday clip art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88" cy="862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12F8C"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en-US"/>
                    </w:rPr>
                    <w:drawing>
                      <wp:inline distT="0" distB="0" distL="0" distR="0" wp14:anchorId="384073BE" wp14:editId="1BA522DB">
                        <wp:extent cx="623455" cy="654173"/>
                        <wp:effectExtent l="0" t="0" r="5715" b="0"/>
                        <wp:docPr id="20" name="Picture 20" descr="Image result for holiday images free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age result for holiday images free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989" cy="717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12F8C">
                    <w:t xml:space="preserve">                       </w:t>
                  </w:r>
                  <w:r w:rsidR="00BB4C07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14210" cy="1357953"/>
                        <wp:effectExtent l="0" t="0" r="571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HS ESOL.jpe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5031" cy="142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B4C07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374265" cy="1383898"/>
                        <wp:effectExtent l="0" t="0" r="6985" b="698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holiday voc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9715" cy="1433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2787" w:rsidRDefault="00454A95" w:rsidP="00012F8C">
                  <w:r>
                    <w:t xml:space="preserve"> </w:t>
                  </w:r>
                  <w:r w:rsidR="00F16F6F">
                    <w:t xml:space="preserve">    </w:t>
                  </w:r>
                  <w:r w:rsidR="00E42787">
                    <w:t xml:space="preserve">  </w:t>
                  </w:r>
                  <w:r w:rsidR="00DC0AC4">
                    <w:t xml:space="preserve">  </w:t>
                  </w:r>
                </w:p>
              </w:tc>
            </w:tr>
            <w:tr w:rsidR="00294887" w:rsidTr="00E639E1">
              <w:trPr>
                <w:trHeight w:hRule="exact" w:val="5670"/>
              </w:trPr>
              <w:tc>
                <w:tcPr>
                  <w:tcW w:w="7650" w:type="dxa"/>
                </w:tcPr>
                <w:p w:rsidR="00294887" w:rsidRPr="00285D12" w:rsidRDefault="00285D12" w:rsidP="0029276B">
                  <w:pPr>
                    <w:pStyle w:val="Title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ell/Immigrant </w:t>
                  </w:r>
                  <w:r w:rsidR="005A5DB3" w:rsidRPr="00285D12">
                    <w:rPr>
                      <w:sz w:val="28"/>
                      <w:szCs w:val="28"/>
                    </w:rPr>
                    <w:t>parent leadership council meeting</w:t>
                  </w:r>
                </w:p>
                <w:p w:rsidR="00DD0B2F" w:rsidRPr="00DD0B2F" w:rsidRDefault="00DD0B2F" w:rsidP="0029276B">
                  <w:pPr>
                    <w:spacing w:after="0" w:line="240" w:lineRule="auto"/>
                  </w:pPr>
                </w:p>
                <w:p w:rsidR="00285D12" w:rsidRPr="001534B0" w:rsidRDefault="00443D4A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sz w:val="24"/>
                      <w:szCs w:val="24"/>
                    </w:rPr>
                    <w:t>You are c</w:t>
                  </w:r>
                  <w:r w:rsidR="00285D12" w:rsidRPr="001534B0">
                    <w:rPr>
                      <w:sz w:val="24"/>
                      <w:szCs w:val="24"/>
                    </w:rPr>
                    <w:t>ordi</w:t>
                  </w:r>
                  <w:r w:rsidR="001677D2">
                    <w:rPr>
                      <w:sz w:val="24"/>
                      <w:szCs w:val="24"/>
                    </w:rPr>
                    <w:t>ally invited to attend the second</w:t>
                  </w:r>
                  <w:r w:rsidRPr="001534B0">
                    <w:rPr>
                      <w:sz w:val="24"/>
                      <w:szCs w:val="24"/>
                    </w:rPr>
                    <w:t xml:space="preserve"> ESOL</w:t>
                  </w:r>
                  <w:r w:rsidR="00285D12" w:rsidRPr="001534B0">
                    <w:rPr>
                      <w:sz w:val="24"/>
                      <w:szCs w:val="24"/>
                    </w:rPr>
                    <w:t>/Immigrant</w:t>
                  </w:r>
                  <w:r w:rsidRPr="001534B0">
                    <w:rPr>
                      <w:sz w:val="24"/>
                      <w:szCs w:val="24"/>
                    </w:rPr>
                    <w:t xml:space="preserve"> Parent Leadership Council meeting for this school year</w:t>
                  </w:r>
                  <w:r w:rsidR="00285D12" w:rsidRPr="001534B0">
                    <w:rPr>
                      <w:sz w:val="24"/>
                      <w:szCs w:val="24"/>
                    </w:rPr>
                    <w:t xml:space="preserve">. </w:t>
                  </w:r>
                </w:p>
                <w:p w:rsidR="00285D12" w:rsidRPr="001534B0" w:rsidRDefault="00285D12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b/>
                      <w:sz w:val="24"/>
                      <w:szCs w:val="24"/>
                    </w:rPr>
                    <w:t>Date:</w:t>
                  </w:r>
                  <w:r w:rsidRPr="001534B0">
                    <w:rPr>
                      <w:sz w:val="24"/>
                      <w:szCs w:val="24"/>
                    </w:rPr>
                    <w:t xml:space="preserve"> </w:t>
                  </w:r>
                  <w:r w:rsidR="003572A6" w:rsidRPr="001534B0">
                    <w:rPr>
                      <w:sz w:val="24"/>
                      <w:szCs w:val="24"/>
                    </w:rPr>
                    <w:t xml:space="preserve"> </w:t>
                  </w:r>
                  <w:r w:rsidR="007D361B">
                    <w:rPr>
                      <w:sz w:val="24"/>
                      <w:szCs w:val="24"/>
                      <w:highlight w:val="yellow"/>
                    </w:rPr>
                    <w:t>Mon</w:t>
                  </w:r>
                  <w:r w:rsidR="003572A6" w:rsidRPr="001534B0">
                    <w:rPr>
                      <w:sz w:val="24"/>
                      <w:szCs w:val="24"/>
                      <w:highlight w:val="yellow"/>
                    </w:rPr>
                    <w:t xml:space="preserve">day, </w:t>
                  </w:r>
                  <w:r w:rsidR="001677D2">
                    <w:rPr>
                      <w:sz w:val="24"/>
                      <w:szCs w:val="24"/>
                      <w:highlight w:val="yellow"/>
                    </w:rPr>
                    <w:t>Dec</w:t>
                  </w:r>
                  <w:r w:rsidRPr="001534B0">
                    <w:rPr>
                      <w:sz w:val="24"/>
                      <w:szCs w:val="24"/>
                      <w:highlight w:val="yellow"/>
                    </w:rPr>
                    <w:t>.</w:t>
                  </w:r>
                  <w:r w:rsidR="003572A6" w:rsidRPr="001534B0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9622FD" w:rsidRPr="001534B0">
                    <w:rPr>
                      <w:sz w:val="24"/>
                      <w:szCs w:val="24"/>
                      <w:highlight w:val="yellow"/>
                    </w:rPr>
                    <w:t>1</w:t>
                  </w:r>
                  <w:r w:rsidR="007D361B">
                    <w:rPr>
                      <w:sz w:val="24"/>
                      <w:szCs w:val="24"/>
                      <w:highlight w:val="yellow"/>
                    </w:rPr>
                    <w:t>8</w:t>
                  </w:r>
                  <w:r w:rsidR="003572A6" w:rsidRPr="001534B0">
                    <w:rPr>
                      <w:sz w:val="24"/>
                      <w:szCs w:val="24"/>
                      <w:highlight w:val="yellow"/>
                    </w:rPr>
                    <w:t>, 201</w:t>
                  </w:r>
                  <w:r w:rsidR="009622FD" w:rsidRPr="001534B0">
                    <w:rPr>
                      <w:sz w:val="24"/>
                      <w:szCs w:val="24"/>
                      <w:highlight w:val="yellow"/>
                    </w:rPr>
                    <w:t>7</w:t>
                  </w:r>
                  <w:r w:rsidR="003572A6" w:rsidRPr="001534B0">
                    <w:rPr>
                      <w:sz w:val="24"/>
                      <w:szCs w:val="24"/>
                      <w:highlight w:val="yellow"/>
                    </w:rPr>
                    <w:t>,</w:t>
                  </w:r>
                  <w:r w:rsidR="003572A6" w:rsidRPr="001534B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85D12" w:rsidRPr="001534B0" w:rsidRDefault="00285D12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b/>
                      <w:sz w:val="24"/>
                      <w:szCs w:val="24"/>
                    </w:rPr>
                    <w:t>Time:</w:t>
                  </w:r>
                  <w:r w:rsidRPr="001534B0">
                    <w:rPr>
                      <w:sz w:val="24"/>
                      <w:szCs w:val="24"/>
                    </w:rPr>
                    <w:t xml:space="preserve"> </w:t>
                  </w:r>
                  <w:r w:rsidR="003572A6" w:rsidRPr="001534B0">
                    <w:rPr>
                      <w:sz w:val="24"/>
                      <w:szCs w:val="24"/>
                    </w:rPr>
                    <w:t xml:space="preserve"> </w:t>
                  </w:r>
                  <w:r w:rsidR="003572A6" w:rsidRPr="001534B0">
                    <w:rPr>
                      <w:sz w:val="24"/>
                      <w:szCs w:val="24"/>
                      <w:highlight w:val="yellow"/>
                    </w:rPr>
                    <w:t>6:00 – 7:00 P.M.</w:t>
                  </w:r>
                  <w:r w:rsidR="003572A6" w:rsidRPr="001534B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85D12" w:rsidRPr="001534B0" w:rsidRDefault="00285D12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b/>
                      <w:sz w:val="24"/>
                      <w:szCs w:val="24"/>
                    </w:rPr>
                    <w:t xml:space="preserve">Location: </w:t>
                  </w:r>
                  <w:r w:rsidR="007D361B">
                    <w:rPr>
                      <w:sz w:val="24"/>
                      <w:szCs w:val="24"/>
                    </w:rPr>
                    <w:t>Sebastian Middle School</w:t>
                  </w:r>
                  <w:r w:rsidRPr="001534B0">
                    <w:rPr>
                      <w:sz w:val="24"/>
                      <w:szCs w:val="24"/>
                    </w:rPr>
                    <w:t xml:space="preserve"> </w:t>
                  </w:r>
                  <w:r w:rsidR="00E42787" w:rsidRPr="001534B0">
                    <w:rPr>
                      <w:b/>
                      <w:sz w:val="24"/>
                      <w:szCs w:val="24"/>
                    </w:rPr>
                    <w:t>– Media Center</w:t>
                  </w:r>
                </w:p>
                <w:p w:rsidR="00E42787" w:rsidRPr="001534B0" w:rsidRDefault="00E42787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sz w:val="24"/>
                      <w:szCs w:val="24"/>
                    </w:rPr>
                    <w:t xml:space="preserve">        </w:t>
                  </w:r>
                  <w:r w:rsidR="007D361B">
                    <w:rPr>
                      <w:sz w:val="24"/>
                      <w:szCs w:val="24"/>
                    </w:rPr>
                    <w:t xml:space="preserve">             2955 Lewis Speedway</w:t>
                  </w:r>
                </w:p>
                <w:p w:rsidR="00E42787" w:rsidRDefault="00E42787" w:rsidP="00210057">
                  <w:pPr>
                    <w:rPr>
                      <w:sz w:val="24"/>
                      <w:szCs w:val="24"/>
                    </w:rPr>
                  </w:pPr>
                  <w:r w:rsidRPr="001534B0">
                    <w:rPr>
                      <w:sz w:val="24"/>
                      <w:szCs w:val="24"/>
                    </w:rPr>
                    <w:t xml:space="preserve">                    </w:t>
                  </w:r>
                  <w:r w:rsidR="003572A6" w:rsidRPr="001534B0">
                    <w:rPr>
                      <w:sz w:val="24"/>
                      <w:szCs w:val="24"/>
                    </w:rPr>
                    <w:t xml:space="preserve"> </w:t>
                  </w:r>
                  <w:r w:rsidR="007D361B">
                    <w:rPr>
                      <w:sz w:val="24"/>
                      <w:szCs w:val="24"/>
                    </w:rPr>
                    <w:t>St. Augustine, FL 32084</w:t>
                  </w:r>
                  <w:r w:rsidR="00443D4A" w:rsidRPr="001534B0">
                    <w:rPr>
                      <w:sz w:val="24"/>
                      <w:szCs w:val="24"/>
                    </w:rPr>
                    <w:t>.</w:t>
                  </w:r>
                  <w:r w:rsidR="009622FD" w:rsidRPr="001534B0">
                    <w:rPr>
                      <w:sz w:val="24"/>
                      <w:szCs w:val="24"/>
                    </w:rPr>
                    <w:t xml:space="preserve"> </w:t>
                  </w:r>
                </w:p>
                <w:p w:rsidR="0029276B" w:rsidRDefault="00E42787" w:rsidP="001677D2">
                  <w:r w:rsidRPr="001534B0">
                    <w:rPr>
                      <w:sz w:val="24"/>
                      <w:szCs w:val="24"/>
                    </w:rPr>
                    <w:t xml:space="preserve">We look forward to </w:t>
                  </w:r>
                  <w:r w:rsidR="001677D2">
                    <w:rPr>
                      <w:sz w:val="24"/>
                      <w:szCs w:val="24"/>
                    </w:rPr>
                    <w:t>review</w:t>
                  </w:r>
                  <w:r w:rsidR="001677D2" w:rsidRPr="001534B0">
                    <w:rPr>
                      <w:sz w:val="24"/>
                      <w:szCs w:val="24"/>
                    </w:rPr>
                    <w:t>ing</w:t>
                  </w:r>
                  <w:r w:rsidRPr="001534B0">
                    <w:rPr>
                      <w:sz w:val="24"/>
                      <w:szCs w:val="24"/>
                    </w:rPr>
                    <w:t xml:space="preserve"> </w:t>
                  </w:r>
                  <w:r w:rsidR="001677D2">
                    <w:rPr>
                      <w:sz w:val="24"/>
                      <w:szCs w:val="24"/>
                    </w:rPr>
                    <w:t xml:space="preserve">with </w:t>
                  </w:r>
                  <w:r w:rsidRPr="001534B0">
                    <w:rPr>
                      <w:sz w:val="24"/>
                      <w:szCs w:val="24"/>
                    </w:rPr>
                    <w:t xml:space="preserve">you </w:t>
                  </w:r>
                  <w:r w:rsidR="001677D2">
                    <w:rPr>
                      <w:sz w:val="24"/>
                      <w:szCs w:val="24"/>
                    </w:rPr>
                    <w:t xml:space="preserve">how things are going </w:t>
                  </w:r>
                  <w:r w:rsidRPr="001534B0">
                    <w:rPr>
                      <w:sz w:val="24"/>
                      <w:szCs w:val="24"/>
                    </w:rPr>
                    <w:t>and discussing important topics concerning your children and their success</w:t>
                  </w:r>
                  <w:r w:rsidR="001534B0" w:rsidRPr="001534B0">
                    <w:rPr>
                      <w:sz w:val="24"/>
                      <w:szCs w:val="24"/>
                    </w:rPr>
                    <w:t xml:space="preserve"> in </w:t>
                  </w:r>
                  <w:r w:rsidRPr="001534B0">
                    <w:rPr>
                      <w:sz w:val="24"/>
                      <w:szCs w:val="24"/>
                    </w:rPr>
                    <w:t>20</w:t>
                  </w:r>
                  <w:r w:rsidR="0029276B" w:rsidRPr="001534B0">
                    <w:rPr>
                      <w:sz w:val="24"/>
                      <w:szCs w:val="24"/>
                    </w:rPr>
                    <w:t>1</w:t>
                  </w:r>
                  <w:r w:rsidR="009622FD" w:rsidRPr="001534B0">
                    <w:rPr>
                      <w:sz w:val="24"/>
                      <w:szCs w:val="24"/>
                    </w:rPr>
                    <w:t>7 – 2018</w:t>
                  </w:r>
                  <w:r w:rsidR="001534B0" w:rsidRPr="001534B0">
                    <w:rPr>
                      <w:sz w:val="24"/>
                      <w:szCs w:val="24"/>
                    </w:rPr>
                    <w:t xml:space="preserve"> </w:t>
                  </w:r>
                  <w:r w:rsidR="0029276B" w:rsidRPr="001534B0">
                    <w:rPr>
                      <w:sz w:val="24"/>
                      <w:szCs w:val="24"/>
                    </w:rPr>
                    <w:t>school year.</w:t>
                  </w:r>
                  <w:r w:rsidR="001534B0" w:rsidRPr="001534B0">
                    <w:rPr>
                      <w:sz w:val="24"/>
                      <w:szCs w:val="24"/>
                    </w:rPr>
                    <w:t xml:space="preserve"> We will try to host these meetings every quarter so you can stay informed.</w:t>
                  </w:r>
                  <w:r w:rsidR="001534B0">
                    <w:t xml:space="preserve"> </w:t>
                  </w:r>
                </w:p>
              </w:tc>
            </w:tr>
            <w:tr w:rsidR="00294887" w:rsidTr="00E639E1">
              <w:trPr>
                <w:trHeight w:hRule="exact" w:val="1710"/>
              </w:trPr>
              <w:tc>
                <w:tcPr>
                  <w:tcW w:w="7650" w:type="dxa"/>
                  <w:vAlign w:val="bottom"/>
                </w:tcPr>
                <w:p w:rsidR="00E42787" w:rsidRDefault="00DC0AC4"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>
                        <wp:extent cx="450376" cy="334148"/>
                        <wp:effectExtent l="0" t="0" r="6985" b="8890"/>
                        <wp:docPr id="13" name="Picture 13" descr="Related image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lated imag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64208" cy="344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677D2">
                    <w:t>In the spirit of the holiday season, bring a treat to share with others if you can.</w:t>
                  </w:r>
                  <w:r w:rsidR="00E716A1">
                    <w:rPr>
                      <w:noProof/>
                      <w:color w:val="0000FF"/>
                      <w:lang w:eastAsia="en-US"/>
                    </w:rPr>
                    <w:t xml:space="preserve"> </w:t>
                  </w:r>
                  <w:r w:rsidR="00E716A1"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5EFA6E1D" wp14:editId="485F35C9">
                        <wp:extent cx="341009" cy="253005"/>
                        <wp:effectExtent l="0" t="0" r="1905" b="0"/>
                        <wp:docPr id="16" name="Picture 16" descr="Related image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lated image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57434" cy="265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2787" w:rsidRDefault="00E42787"/>
              </w:tc>
            </w:tr>
          </w:tbl>
          <w:p w:rsidR="00294887" w:rsidRDefault="007844B3" w:rsidP="00012F8C">
            <w:r>
              <w:rPr>
                <w:noProof/>
                <w:lang w:eastAsia="en-US"/>
              </w:rPr>
              <w:drawing>
                <wp:inline distT="0" distB="0" distL="0" distR="0">
                  <wp:extent cx="1048252" cy="967889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. John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04" cy="102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C0AC4">
              <w:t xml:space="preserve">   </w:t>
            </w:r>
            <w:r w:rsidR="00F16F6F">
              <w:t xml:space="preserve"> </w:t>
            </w:r>
            <w:r w:rsidR="00E716A1">
              <w:t xml:space="preserve"> </w:t>
            </w:r>
            <w:r w:rsidR="00F16F6F">
              <w:t xml:space="preserve">  </w:t>
            </w:r>
            <w:r w:rsidR="00DC0AC4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inline distT="0" distB="0" distL="0" distR="0" wp14:anchorId="4384447C" wp14:editId="61508934">
                  <wp:extent cx="748583" cy="469960"/>
                  <wp:effectExtent l="76200" t="133350" r="52070" b="120650"/>
                  <wp:docPr id="27" name="Picture 27" descr="Image result for holiday images free christmas cookies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holiday images free christmas cookies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384685">
                            <a:off x="0" y="0"/>
                            <a:ext cx="910718" cy="571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F6F">
              <w:t xml:space="preserve">  </w:t>
            </w:r>
            <w:r w:rsidR="00DC0AC4">
              <w:rPr>
                <w:noProof/>
                <w:color w:val="0000FF"/>
                <w:lang w:eastAsia="en-US"/>
              </w:rPr>
              <w:drawing>
                <wp:inline distT="0" distB="0" distL="0" distR="0" wp14:anchorId="4C9FF833" wp14:editId="2FD08EEE">
                  <wp:extent cx="886857" cy="895985"/>
                  <wp:effectExtent l="0" t="0" r="8890" b="0"/>
                  <wp:docPr id="30" name="irc_mi" descr="Image result for holiday images free christmas cookies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liday images free christmas cookies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7" cy="94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F6F">
              <w:t xml:space="preserve"> </w:t>
            </w:r>
            <w:r w:rsidR="00DC0AC4">
              <w:t xml:space="preserve">                    </w:t>
            </w:r>
            <w:r w:rsidR="00012F8C">
              <w:rPr>
                <w:rFonts w:ascii="Arial" w:hAnsi="Arial" w:cs="Arial"/>
                <w:noProof/>
                <w:color w:val="0000FF"/>
                <w:sz w:val="27"/>
                <w:szCs w:val="27"/>
                <w:lang w:eastAsia="en-US"/>
              </w:rPr>
              <w:drawing>
                <wp:inline distT="0" distB="0" distL="0" distR="0" wp14:anchorId="71CA1B7B" wp14:editId="718D33EB">
                  <wp:extent cx="759403" cy="1003982"/>
                  <wp:effectExtent l="0" t="0" r="3175" b="5715"/>
                  <wp:docPr id="15" name="Picture 15" descr="Image result for holiday images fre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holiday images fre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56" cy="114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AC4">
              <w:t xml:space="preserve"> </w:t>
            </w:r>
            <w:r w:rsidR="00F16F6F">
              <w:t xml:space="preserve">    </w:t>
            </w:r>
          </w:p>
        </w:tc>
        <w:tc>
          <w:tcPr>
            <w:tcW w:w="144" w:type="dxa"/>
            <w:shd w:val="clear" w:color="auto" w:fill="auto"/>
          </w:tcPr>
          <w:p w:rsidR="00294887" w:rsidRDefault="00294887"/>
        </w:tc>
        <w:tc>
          <w:tcPr>
            <w:tcW w:w="3456" w:type="dxa"/>
            <w:shd w:val="clear" w:color="auto" w:fill="auto"/>
          </w:tcPr>
          <w:tbl>
            <w:tblPr>
              <w:tblW w:w="3574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74"/>
            </w:tblGrid>
            <w:tr w:rsidR="00294887" w:rsidTr="00012F8C">
              <w:trPr>
                <w:trHeight w:hRule="exact" w:val="9761"/>
              </w:trPr>
              <w:tc>
                <w:tcPr>
                  <w:tcW w:w="3574" w:type="dxa"/>
                  <w:shd w:val="clear" w:color="auto" w:fill="54A738" w:themeFill="accent5" w:themeFillShade="BF"/>
                  <w:vAlign w:val="center"/>
                </w:tcPr>
                <w:p w:rsidR="0014439D" w:rsidRPr="00D52256" w:rsidRDefault="001677D2" w:rsidP="0014439D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>2</w:t>
                  </w:r>
                  <w:r w:rsidRPr="00D52256">
                    <w:rPr>
                      <w:sz w:val="24"/>
                      <w:szCs w:val="24"/>
                      <w:vertAlign w:val="superscript"/>
                    </w:rPr>
                    <w:t>nd</w:t>
                  </w:r>
                  <w:r w:rsidRPr="00D52256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D52256">
                    <w:rPr>
                      <w:sz w:val="24"/>
                      <w:szCs w:val="24"/>
                    </w:rPr>
                    <w:t xml:space="preserve">Semester </w:t>
                  </w:r>
                  <w:r w:rsidR="0014439D" w:rsidRPr="00D52256">
                    <w:rPr>
                      <w:sz w:val="24"/>
                      <w:szCs w:val="24"/>
                    </w:rPr>
                    <w:t xml:space="preserve"> School</w:t>
                  </w:r>
                  <w:proofErr w:type="gramEnd"/>
                  <w:r w:rsidR="0014439D" w:rsidRPr="00D52256">
                    <w:rPr>
                      <w:sz w:val="24"/>
                      <w:szCs w:val="24"/>
                    </w:rPr>
                    <w:t xml:space="preserve"> Year in Review</w:t>
                  </w:r>
                </w:p>
                <w:p w:rsidR="00294887" w:rsidRDefault="00294887">
                  <w:pPr>
                    <w:pStyle w:val="Line"/>
                  </w:pPr>
                </w:p>
                <w:p w:rsidR="0014439D" w:rsidRPr="00D52256" w:rsidRDefault="0014439D" w:rsidP="0014439D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 xml:space="preserve">Resources availible    </w:t>
                  </w:r>
                </w:p>
                <w:p w:rsidR="00294887" w:rsidRDefault="00294887">
                  <w:pPr>
                    <w:pStyle w:val="Line"/>
                  </w:pPr>
                </w:p>
                <w:p w:rsidR="00294887" w:rsidRPr="00D52256" w:rsidRDefault="00210057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 xml:space="preserve">Wida standards </w:t>
                  </w:r>
                </w:p>
                <w:p w:rsidR="00294887" w:rsidRDefault="00294887">
                  <w:pPr>
                    <w:pStyle w:val="Line"/>
                  </w:pPr>
                </w:p>
                <w:p w:rsidR="0014439D" w:rsidRPr="00965F24" w:rsidRDefault="0014439D" w:rsidP="00965F24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 xml:space="preserve">gRADING gUIDELINES &amp; </w:t>
                  </w:r>
                  <w:r w:rsidR="00981DBC" w:rsidRPr="00D52256">
                    <w:rPr>
                      <w:sz w:val="24"/>
                      <w:szCs w:val="24"/>
                    </w:rPr>
                    <w:t>assessments</w:t>
                  </w:r>
                  <w:r w:rsidR="00D52256" w:rsidRPr="00D52256">
                    <w:rPr>
                      <w:sz w:val="24"/>
                      <w:szCs w:val="24"/>
                    </w:rPr>
                    <w:t xml:space="preserve"> &amp; ONline Grades instructioins</w:t>
                  </w:r>
                </w:p>
                <w:p w:rsidR="00294887" w:rsidRDefault="00294887">
                  <w:pPr>
                    <w:pStyle w:val="Line"/>
                  </w:pPr>
                </w:p>
                <w:p w:rsidR="00294887" w:rsidRPr="00D52256" w:rsidRDefault="001677D2" w:rsidP="005A5DB3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 xml:space="preserve">Jan </w:t>
                  </w:r>
                  <w:r w:rsidR="0014439D" w:rsidRPr="00D52256">
                    <w:rPr>
                      <w:sz w:val="24"/>
                      <w:szCs w:val="24"/>
                    </w:rPr>
                    <w:t>Field trip sign up ON pLANNING DAYS</w:t>
                  </w:r>
                </w:p>
                <w:p w:rsidR="0014439D" w:rsidRDefault="0014439D" w:rsidP="0014439D">
                  <w:pPr>
                    <w:pStyle w:val="Line"/>
                  </w:pPr>
                </w:p>
                <w:p w:rsidR="0014439D" w:rsidRPr="00D52256" w:rsidRDefault="007844B3" w:rsidP="0014439D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>sPECIAL gUEST</w:t>
                  </w:r>
                </w:p>
                <w:p w:rsidR="0014439D" w:rsidRDefault="0014439D" w:rsidP="0014439D">
                  <w:pPr>
                    <w:pStyle w:val="Line"/>
                  </w:pPr>
                </w:p>
                <w:p w:rsidR="0014439D" w:rsidRDefault="0014439D" w:rsidP="0014439D">
                  <w:pPr>
                    <w:pStyle w:val="Heading2"/>
                    <w:rPr>
                      <w:sz w:val="24"/>
                      <w:szCs w:val="24"/>
                    </w:rPr>
                  </w:pPr>
                  <w:r w:rsidRPr="00D52256">
                    <w:rPr>
                      <w:sz w:val="24"/>
                      <w:szCs w:val="24"/>
                    </w:rPr>
                    <w:t>qUESTIONS</w:t>
                  </w:r>
                  <w:r w:rsidR="00DC0AC4">
                    <w:rPr>
                      <w:sz w:val="24"/>
                      <w:szCs w:val="24"/>
                    </w:rPr>
                    <w:t>?</w:t>
                  </w:r>
                </w:p>
                <w:p w:rsidR="00D52256" w:rsidRPr="00D52256" w:rsidRDefault="00D52256" w:rsidP="00D52256">
                  <w:pPr>
                    <w:pStyle w:val="Line"/>
                  </w:pPr>
                </w:p>
                <w:p w:rsidR="0014439D" w:rsidRPr="0014439D" w:rsidRDefault="0014439D" w:rsidP="0014439D">
                  <w:pPr>
                    <w:pStyle w:val="Line"/>
                  </w:pPr>
                </w:p>
                <w:p w:rsidR="005A5DB3" w:rsidRPr="005A5DB3" w:rsidRDefault="005A5DB3" w:rsidP="005A5DB3">
                  <w:pPr>
                    <w:pStyle w:val="Line"/>
                  </w:pPr>
                  <w:r>
                    <w:t>VV</w:t>
                  </w:r>
                </w:p>
              </w:tc>
            </w:tr>
            <w:tr w:rsidR="00294887" w:rsidTr="00012F8C">
              <w:trPr>
                <w:trHeight w:hRule="exact" w:val="1132"/>
              </w:trPr>
              <w:tc>
                <w:tcPr>
                  <w:tcW w:w="3574" w:type="dxa"/>
                </w:tcPr>
                <w:p w:rsidR="00294887" w:rsidRDefault="007D361B"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4D799E84" wp14:editId="1684814F">
                        <wp:extent cx="682388" cy="720137"/>
                        <wp:effectExtent l="0" t="0" r="3810" b="3810"/>
                        <wp:docPr id="3" name="irc_mi" descr="Image result for holiday clip art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Image result for holiday clip art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761" cy="740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F6F" w:rsidRPr="00F16F6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890395" cy="2429510"/>
                        <wp:effectExtent l="0" t="0" r="0" b="8890"/>
                        <wp:docPr id="12" name="Picture 12" descr="Image result for holiday clip art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liday clip art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0395" cy="2429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16F6F">
                    <w:rPr>
                      <w:rFonts w:ascii="Segoe UI" w:hAnsi="Segoe UI" w:cs="Segoe UI"/>
                      <w:noProof/>
                      <w:color w:val="454545"/>
                      <w:sz w:val="23"/>
                      <w:szCs w:val="23"/>
                      <w:lang w:eastAsia="en-US"/>
                    </w:rPr>
                    <w:drawing>
                      <wp:inline distT="0" distB="0" distL="0" distR="0" wp14:anchorId="2716ED11" wp14:editId="253141C0">
                        <wp:extent cx="19604990" cy="20287615"/>
                        <wp:effectExtent l="0" t="0" r="0" b="635"/>
                        <wp:docPr id="10" name="Picture 10" descr="Holiday clip art pictures free clipart images cliparti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oliday clip art pictures free clipart images cliparti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4990" cy="20287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egoe UI" w:hAnsi="Segoe UI" w:cs="Segoe UI"/>
                      <w:noProof/>
                      <w:color w:val="454545"/>
                      <w:sz w:val="23"/>
                      <w:szCs w:val="23"/>
                      <w:lang w:eastAsia="en-US"/>
                    </w:rPr>
                    <w:drawing>
                      <wp:inline distT="0" distB="0" distL="0" distR="0" wp14:anchorId="5180D625" wp14:editId="4C2142DB">
                        <wp:extent cx="19604990" cy="20287615"/>
                        <wp:effectExtent l="0" t="0" r="0" b="635"/>
                        <wp:docPr id="7" name="Picture 7" descr="Holiday clip art pictures free clipart images cliparti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oliday clip art pictures free clipart images cliparti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4990" cy="20287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>
                        <wp:extent cx="1130935" cy="74295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Cute-Happy-Halloween-Graphic.gif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0935" cy="742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2209AFC5" wp14:editId="78FBF82D">
                        <wp:extent cx="5206365" cy="5984240"/>
                        <wp:effectExtent l="0" t="0" r="0" b="0"/>
                        <wp:docPr id="5" name="irc_mi" descr="Related image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lated image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6365" cy="598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00FF"/>
                      <w:lang w:eastAsia="en-US"/>
                    </w:rPr>
                    <w:drawing>
                      <wp:inline distT="0" distB="0" distL="0" distR="0" wp14:anchorId="27C53801" wp14:editId="145E76CA">
                        <wp:extent cx="5206365" cy="5984240"/>
                        <wp:effectExtent l="0" t="0" r="0" b="0"/>
                        <wp:docPr id="2" name="irc_mi" descr="Related image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lated image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6365" cy="5984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4887" w:rsidTr="00012F8C">
              <w:trPr>
                <w:trHeight w:hRule="exact" w:val="3346"/>
              </w:trPr>
              <w:tc>
                <w:tcPr>
                  <w:tcW w:w="3574" w:type="dxa"/>
                  <w:shd w:val="clear" w:color="auto" w:fill="54A738" w:themeFill="accent5" w:themeFillShade="BF"/>
                  <w:vAlign w:val="center"/>
                </w:tcPr>
                <w:p w:rsidR="00294887" w:rsidRPr="0044154F" w:rsidRDefault="0044154F">
                  <w:pPr>
                    <w:pStyle w:val="Heading3"/>
                    <w:rPr>
                      <w:sz w:val="24"/>
                      <w:szCs w:val="24"/>
                    </w:rPr>
                  </w:pPr>
                  <w:r w:rsidRPr="0044154F">
                    <w:rPr>
                      <w:sz w:val="24"/>
                      <w:szCs w:val="24"/>
                    </w:rPr>
                    <w:t>St. Johns County School District</w:t>
                  </w:r>
                </w:p>
                <w:p w:rsidR="0044154F" w:rsidRDefault="00637E21" w:rsidP="00E42787">
                  <w:pPr>
                    <w:pStyle w:val="ContactInfo"/>
                  </w:pPr>
                  <w:sdt>
                    <w:sdtPr>
                      <w:rPr>
                        <w:sz w:val="18"/>
                        <w:szCs w:val="18"/>
                      </w:rPr>
                      <w:id w:val="857003158"/>
                      <w:placeholder>
                        <w:docPart w:val="81BBDA82D41C43CEA69CEB46486C668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44154F" w:rsidRPr="0014439D">
                        <w:rPr>
                          <w:sz w:val="18"/>
                          <w:szCs w:val="18"/>
                        </w:rPr>
                        <w:t>40 Orange Street</w:t>
                      </w:r>
                      <w:r w:rsidR="0044154F" w:rsidRPr="0014439D">
                        <w:rPr>
                          <w:sz w:val="18"/>
                          <w:szCs w:val="18"/>
                        </w:rPr>
                        <w:br/>
                        <w:t>St. Augustine, FL 32084</w:t>
                      </w:r>
                      <w:r w:rsidR="0014439D">
                        <w:rPr>
                          <w:sz w:val="18"/>
                          <w:szCs w:val="18"/>
                        </w:rPr>
                        <w:br/>
                        <w:t xml:space="preserve">Federal </w:t>
                      </w:r>
                      <w:r w:rsidR="00E60667">
                        <w:rPr>
                          <w:sz w:val="18"/>
                          <w:szCs w:val="18"/>
                        </w:rPr>
                        <w:t xml:space="preserve">Programs </w:t>
                      </w:r>
                      <w:r w:rsidR="0014439D">
                        <w:rPr>
                          <w:sz w:val="18"/>
                          <w:szCs w:val="18"/>
                        </w:rPr>
                        <w:br/>
                        <w:t>(904)547-8924</w:t>
                      </w:r>
                      <w:r w:rsidR="0014439D">
                        <w:rPr>
                          <w:sz w:val="18"/>
                          <w:szCs w:val="18"/>
                        </w:rPr>
                        <w:br/>
                        <w:t>Lourdes Khosrozadeh</w:t>
                      </w:r>
                      <w:r w:rsidR="00E60667">
                        <w:rPr>
                          <w:sz w:val="18"/>
                          <w:szCs w:val="18"/>
                        </w:rPr>
                        <w:t>, ED.</w:t>
                      </w:r>
                      <w:r w:rsidR="00285D12">
                        <w:rPr>
                          <w:sz w:val="18"/>
                          <w:szCs w:val="18"/>
                        </w:rPr>
                        <w:t>S.</w:t>
                      </w:r>
                      <w:r w:rsidR="00285D12">
                        <w:rPr>
                          <w:sz w:val="18"/>
                          <w:szCs w:val="18"/>
                        </w:rPr>
                        <w:br/>
                        <w:t>ESOL</w:t>
                      </w:r>
                      <w:r w:rsidR="00285D12">
                        <w:rPr>
                          <w:sz w:val="18"/>
                          <w:szCs w:val="18"/>
                        </w:rPr>
                        <w:br/>
                        <w:t>Lindsey Page, M.Ed.</w:t>
                      </w:r>
                      <w:r w:rsidR="00285D12">
                        <w:rPr>
                          <w:sz w:val="18"/>
                          <w:szCs w:val="18"/>
                        </w:rPr>
                        <w:br/>
                        <w:t>Immigrants</w:t>
                      </w:r>
                      <w:r w:rsidR="00285D12">
                        <w:rPr>
                          <w:sz w:val="18"/>
                          <w:szCs w:val="18"/>
                        </w:rPr>
                        <w:br/>
                        <w:t>(904)547-7757</w:t>
                      </w:r>
                    </w:sdtContent>
                  </w:sdt>
                  <w:r w:rsidR="00E42787">
                    <w:rPr>
                      <w:sz w:val="18"/>
                      <w:szCs w:val="18"/>
                    </w:rPr>
                    <w:t xml:space="preserve"> </w:t>
                  </w:r>
                  <w:hyperlink r:id="rId36" w:history="1">
                    <w:r w:rsidR="0044154F" w:rsidRPr="00015E9C">
                      <w:rPr>
                        <w:rStyle w:val="Hyperlink"/>
                      </w:rPr>
                      <w:t>www.stjohns.k12.fl.us</w:t>
                    </w:r>
                  </w:hyperlink>
                </w:p>
                <w:p w:rsidR="0044154F" w:rsidRDefault="0044154F" w:rsidP="0044154F">
                  <w:pPr>
                    <w:pStyle w:val="ContactInfo"/>
                  </w:pPr>
                </w:p>
                <w:p w:rsidR="00294887" w:rsidRDefault="00294887" w:rsidP="0044154F">
                  <w:pPr>
                    <w:pStyle w:val="Date"/>
                  </w:pPr>
                </w:p>
              </w:tc>
            </w:tr>
          </w:tbl>
          <w:p w:rsidR="00294887" w:rsidRDefault="00294887"/>
        </w:tc>
      </w:tr>
    </w:tbl>
    <w:p w:rsidR="00294887" w:rsidRDefault="00294887" w:rsidP="00012F8C">
      <w:pPr>
        <w:pStyle w:val="NoSpacing"/>
      </w:pPr>
    </w:p>
    <w:sectPr w:rsidR="0029488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B3"/>
    <w:rsid w:val="00012F8C"/>
    <w:rsid w:val="0004286A"/>
    <w:rsid w:val="000678E6"/>
    <w:rsid w:val="0014439D"/>
    <w:rsid w:val="001534B0"/>
    <w:rsid w:val="001677D2"/>
    <w:rsid w:val="001A65A7"/>
    <w:rsid w:val="00210057"/>
    <w:rsid w:val="00285D12"/>
    <w:rsid w:val="0029276B"/>
    <w:rsid w:val="00294887"/>
    <w:rsid w:val="002E0829"/>
    <w:rsid w:val="003572A6"/>
    <w:rsid w:val="0044154F"/>
    <w:rsid w:val="00443D4A"/>
    <w:rsid w:val="00454A95"/>
    <w:rsid w:val="004C025E"/>
    <w:rsid w:val="005A5DB3"/>
    <w:rsid w:val="00637E21"/>
    <w:rsid w:val="007844B3"/>
    <w:rsid w:val="007D361B"/>
    <w:rsid w:val="009622FD"/>
    <w:rsid w:val="00965F24"/>
    <w:rsid w:val="00981DBC"/>
    <w:rsid w:val="00A82A33"/>
    <w:rsid w:val="00BB4C07"/>
    <w:rsid w:val="00C055C7"/>
    <w:rsid w:val="00D52256"/>
    <w:rsid w:val="00DC0AC4"/>
    <w:rsid w:val="00DD0B2F"/>
    <w:rsid w:val="00E42787"/>
    <w:rsid w:val="00E45988"/>
    <w:rsid w:val="00E60667"/>
    <w:rsid w:val="00E639E1"/>
    <w:rsid w:val="00E716A1"/>
    <w:rsid w:val="00EC0E0B"/>
    <w:rsid w:val="00F1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0AC4D7-F736-479D-B60E-D00E9C03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17406D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6FC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0F6FC6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F6FC6" w:themeColor="accent1"/>
      <w:kern w:val="28"/>
      <w:sz w:val="104"/>
      <w:szCs w:val="104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F6FC6" w:themeColor="accent1"/>
    </w:rPr>
  </w:style>
  <w:style w:type="character" w:styleId="Hyperlink">
    <w:name w:val="Hyperlink"/>
    <w:basedOn w:val="DefaultParagraphFont"/>
    <w:uiPriority w:val="99"/>
    <w:unhideWhenUsed/>
    <w:rsid w:val="0044154F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sa=i&amp;rct=j&amp;q=&amp;esrc=s&amp;source=images&amp;cd=&amp;cad=rja&amp;uact=8&amp;ved=0ahUKEwjn9_bLtPjXAhWJbSYKHaOTBJwQjRwIBw&amp;url=http://cliparting.com/free-holiday-clipart-5605/&amp;psig=AOvVaw1H7v3rpLUfsiue2pAamop0&amp;ust=1512753578799013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www.google.com/imgres?imgurl=http://www.lifecompassblog.com/wp-content/plugins/image-shadow/cache/bc4f546992b0e6f842aeee30a972f4cb.jpg&amp;imgrefurl=http://www.lifecompassblog.com/7-tips-for-a-stress-free-holiday/&amp;docid=utr-hXu8v6mBSM&amp;tbnid=eT7vDI538vXrsM:&amp;vet=10ahUKEwjz38uetfjXAhUBXyYKHTboA5oQMwjmASgiMCI..i&amp;w=808&amp;h=820&amp;safe=active&amp;bih=963&amp;biw=1920&amp;q=holiday%20images%20free&amp;ved=0ahUKEwjz38uetfjXAhUBXyYKHTboA5oQMwjmASgiMCI&amp;iact=mrc&amp;uact=8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s://www.google.com/url?sa=i&amp;rct=j&amp;q=&amp;esrc=s&amp;source=images&amp;cd=&amp;cad=rja&amp;uact=8&amp;ved=0ahUKEwiNxu3usvjXAhXDOiYKHUWoD6UQjRwIBw&amp;url=https://www.samaritans.org/branches/samaritans-bury-branch/have-real-christmas&amp;psig=AOvVaw3BTv2Ao3CyO7dHjc3P72nE&amp;ust=1512753164304517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gif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google.com/url?sa=i&amp;rct=j&amp;q=&amp;esrc=s&amp;source=images&amp;cd=&amp;cad=rja&amp;uact=8&amp;ved=0ahUKEwjOte2auPjXAhUCziYKHTN1DZwQjRwIBw&amp;url=http://hddfhm.com/clip-art/clipart-cookie-holiday.html&amp;psig=AOvVaw2dFDw0dAzVxmHwuYdGrcY7&amp;ust=1512754295873223" TargetMode="External"/><Relationship Id="rId32" Type="http://schemas.openxmlformats.org/officeDocument/2006/relationships/image" Target="media/image15.gif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google.com/imgres?imgurl=http://cliparting.com/wp-content/uploads/2016/08/December-holiday-clip-art-free-printable-free-clipart-images-clipartix.jpg&amp;imgrefurl=http://cliparting.com/free-december-clipart-18547/&amp;docid=_Vfo8vSqFNH03M&amp;tbnid=OsfQtOHKoTmrgM:&amp;vet=10ahUKEwjz38uetfjXAhUBXyYKHTboA5oQMwj2ASgyMDI..i&amp;w=706&amp;h=739&amp;safe=active&amp;bih=963&amp;biw=1920&amp;q=holiday%20images%20free&amp;ved=0ahUKEwjz38uetfjXAhUBXyYKHTboA5oQMwj2ASgyMDI&amp;iact=mrc&amp;uact=8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clipartpanda.com/categories/holiday-penguin-clipart" TargetMode="External"/><Relationship Id="rId36" Type="http://schemas.openxmlformats.org/officeDocument/2006/relationships/hyperlink" Target="http://www.stjohns.k12.fl.us" TargetMode="External"/><Relationship Id="rId10" Type="http://schemas.openxmlformats.org/officeDocument/2006/relationships/hyperlink" Target="https://www.google.com/imgres?imgurl=http://cliparting.com/wp-content/uploads/2016/07/Happy-holidays-clipart-free-clip-art-images-image-3.png&amp;imgrefurl=http://cliparting.com/free-happy-holidays-clip-art-12123/&amp;docid=7Uq1hgkaALVQYM&amp;tbnid=nTMYvPVxvgHP_M:&amp;vet=10ahUKEwjz38uetfjXAhUBXyYKHTboA5oQMwjnASgjMCM..i&amp;w=1979&amp;h=2152&amp;safe=active&amp;bih=963&amp;biw=1920&amp;q=holiday%20images%20free&amp;ved=0ahUKEwjz38uetfjXAhUBXyYKHTboA5oQMwjnASgjMCM&amp;iact=mrc&amp;uact=8" TargetMode="External"/><Relationship Id="rId19" Type="http://schemas.openxmlformats.org/officeDocument/2006/relationships/hyperlink" Target="http://clipart-library.com/clipart/952629.htm" TargetMode="External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hyperlink" Target="https://www.google.com/imgres?imgurl=http://clipart-library.com/images/ATbjRbG5c.gif&amp;imgrefurl=http://clipart-library.com/christmas-cookies-clipart.html&amp;docid=1t_KYwz1gHOROM&amp;tbnid=Lk_5N67ATFU07M:&amp;vet=10ahUKEwj1_sSEt_jXAhXCeSYKHe7qCZgQMwh-KDQwNA..i&amp;w=490&amp;h=309&amp;safe=active&amp;bih=963&amp;biw=1920&amp;q=holiday%20images%20free%20christmas%20cookies&amp;ved=0ahUKEwj1_sSEt_jXAhXCeSYKHe7qCZgQMwh-KDQwNA&amp;iact=mrc&amp;uact=8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google.com/imgres?imgurl=https://thecliparts.com/wp-content/uploads/2016/03/free-clipart-holiday-free-clipart-images.jpg&amp;imgrefurl=https://thecliparts.com/the-best-free-clipart-481/&amp;docid=7twatKSKVpAHcM&amp;tbnid=yVUNFA2md6S_QM:&amp;vet=10ahUKEwi1jeCutPjXAhUGPCYKHYzhAZ8QMwjQASgUMBQ..i&amp;w=930&amp;h=1200&amp;safe=active&amp;bih=963&amp;biw=1920&amp;q=holiday%20clip%20art&amp;ved=0ahUKEwi1jeCutPjXAhUGPCYKHYzhAZ8QMwjQASgUMBQ&amp;iact=mrc&amp;uact=8" TargetMode="External"/><Relationship Id="rId35" Type="http://schemas.openxmlformats.org/officeDocument/2006/relationships/image" Target="media/image17.png"/><Relationship Id="rId8" Type="http://schemas.openxmlformats.org/officeDocument/2006/relationships/hyperlink" Target="https://www.google.com/imgres?imgurl=http://clipart-library.com/images/6cpog44ei.gif&amp;imgrefurl=http://clipart-library.com/images-holiday.html&amp;docid=HaB2eYJcxy0vqM&amp;tbnid=xKkLqITZmnPQqM:&amp;vet=10ahUKEwjz38uetfjXAhUBXyYKHTboA5oQMwj0ASgwMDA..i&amp;w=500&amp;h=178&amp;safe=active&amp;bih=963&amp;biw=1920&amp;q=holiday%20images%20free&amp;ved=0ahUKEwjz38uetfjXAhUBXyYKHTboA5oQMwj0ASgwMDA&amp;iact=mrc&amp;uact=8" TargetMode="Externa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02075\AppData\Roaming\Microsoft\Templates\Seasonal%20event%20flyer%20(spring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1BBDA82D41C43CEA69CEB46486C6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12953-30F2-42FB-A2D6-D394F13FE31B}"/>
      </w:docPartPr>
      <w:docPartBody>
        <w:p w:rsidR="00517140" w:rsidRDefault="001F051D">
          <w:pPr>
            <w:pStyle w:val="81BBDA82D41C43CEA69CEB46486C668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51D"/>
    <w:rsid w:val="00170700"/>
    <w:rsid w:val="001F051D"/>
    <w:rsid w:val="00252016"/>
    <w:rsid w:val="002E562C"/>
    <w:rsid w:val="004D3283"/>
    <w:rsid w:val="00517140"/>
    <w:rsid w:val="008B41C6"/>
    <w:rsid w:val="00B37177"/>
    <w:rsid w:val="00EA3AC4"/>
    <w:rsid w:val="00F7371E"/>
    <w:rsid w:val="00FC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D5117FF2946F38AF0BBF88F1015AF">
    <w:name w:val="A91D5117FF2946F38AF0BBF88F1015AF"/>
  </w:style>
  <w:style w:type="paragraph" w:customStyle="1" w:styleId="F58509180E5949BAB5A04F95E3B1A51D">
    <w:name w:val="F58509180E5949BAB5A04F95E3B1A51D"/>
  </w:style>
  <w:style w:type="paragraph" w:customStyle="1" w:styleId="CC7FE4DECD9748A8B32AAEA85C299F49">
    <w:name w:val="CC7FE4DECD9748A8B32AAEA85C299F49"/>
  </w:style>
  <w:style w:type="paragraph" w:customStyle="1" w:styleId="9DA3BB79AAFC463B8D1A0879079CFD60">
    <w:name w:val="9DA3BB79AAFC463B8D1A0879079CFD60"/>
  </w:style>
  <w:style w:type="paragraph" w:customStyle="1" w:styleId="B7B0ECCD4ED84645A58447678A8A4E17">
    <w:name w:val="B7B0ECCD4ED84645A58447678A8A4E17"/>
  </w:style>
  <w:style w:type="paragraph" w:customStyle="1" w:styleId="6747C880A7234A39AED6EB1739B47141">
    <w:name w:val="6747C880A7234A39AED6EB1739B47141"/>
  </w:style>
  <w:style w:type="paragraph" w:customStyle="1" w:styleId="9D588233EC324AF58C1206E64137E23F">
    <w:name w:val="9D588233EC324AF58C1206E64137E23F"/>
  </w:style>
  <w:style w:type="paragraph" w:customStyle="1" w:styleId="B0AB651E9EFF4E87A44CBE8BFA8880C5">
    <w:name w:val="B0AB651E9EFF4E87A44CBE8BFA8880C5"/>
  </w:style>
  <w:style w:type="paragraph" w:customStyle="1" w:styleId="8FEB99749D4948F9AA7A107C7538DD5A">
    <w:name w:val="8FEB99749D4948F9AA7A107C7538DD5A"/>
  </w:style>
  <w:style w:type="paragraph" w:customStyle="1" w:styleId="B3EDB635A04F45079923E70C6B73AAC5">
    <w:name w:val="B3EDB635A04F45079923E70C6B73AAC5"/>
  </w:style>
  <w:style w:type="paragraph" w:customStyle="1" w:styleId="81BBDA82D41C43CEA69CEB46486C668C">
    <w:name w:val="81BBDA82D41C43CEA69CEB46486C668C"/>
  </w:style>
  <w:style w:type="paragraph" w:customStyle="1" w:styleId="6679001E06604812A296CCD314EAC041">
    <w:name w:val="6679001E06604812A296CCD314EAC041"/>
  </w:style>
  <w:style w:type="paragraph" w:customStyle="1" w:styleId="B59CC59B099C48FF95C1A5B321105851">
    <w:name w:val="B59CC59B099C48FF95C1A5B3211058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A02FF6236AF4FB34C25DC15B7CD64" ma:contentTypeVersion="0" ma:contentTypeDescription="Create a new document." ma:contentTypeScope="" ma:versionID="a5a75fb149c14388f4fc90e5481629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42a09ea0d9e2ffedc84b97c72b4080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406E7-57E3-435C-AE82-ED78A340C1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963374-9DE5-4D4B-8BD7-21CA1CAD7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459908-4103-4D7C-BC68-4030120184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ADC449-4260-45E2-856F-FBE9B6F2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Mandy Underwood</cp:lastModifiedBy>
  <cp:revision>2</cp:revision>
  <cp:lastPrinted>2017-09-01T17:46:00Z</cp:lastPrinted>
  <dcterms:created xsi:type="dcterms:W3CDTF">2017-12-14T18:24:00Z</dcterms:created>
  <dcterms:modified xsi:type="dcterms:W3CDTF">2017-12-14T18:24:00Z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  <property fmtid="{D5CDD505-2E9C-101B-9397-08002B2CF9AE}" pid="3" name="ContentTypeId">
    <vt:lpwstr>0x0101002E9A02FF6236AF4FB34C25DC15B7CD64</vt:lpwstr>
  </property>
  <property fmtid="{D5CDD505-2E9C-101B-9397-08002B2CF9AE}" pid="4" name="IsMyDocuments">
    <vt:bool>true</vt:bool>
  </property>
</Properties>
</file>